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5D" w:rsidRPr="00AA64E8" w:rsidRDefault="0002095D">
      <w:pPr>
        <w:rPr>
          <w:rFonts w:ascii="Verdana" w:hAnsi="Verdana" w:cs="Verdana"/>
          <w:sz w:val="28"/>
          <w:szCs w:val="28"/>
        </w:rPr>
      </w:pPr>
      <w:r w:rsidRPr="00AA64E8">
        <w:rPr>
          <w:rFonts w:ascii="Verdana" w:hAnsi="Verdana" w:cs="Verdana"/>
          <w:sz w:val="28"/>
          <w:szCs w:val="28"/>
        </w:rPr>
        <w:t xml:space="preserve">Klasa </w:t>
      </w:r>
      <w:r w:rsidRPr="00AA64E8">
        <w:rPr>
          <w:rFonts w:ascii="Verdana" w:hAnsi="Verdana" w:cs="Verdana"/>
          <w:b/>
          <w:bCs/>
          <w:sz w:val="28"/>
          <w:szCs w:val="28"/>
        </w:rPr>
        <w:t>Ia</w:t>
      </w:r>
      <w:r w:rsidRPr="00AA64E8">
        <w:rPr>
          <w:rFonts w:ascii="Verdana" w:hAnsi="Verdana" w:cs="Verdana"/>
          <w:sz w:val="28"/>
          <w:szCs w:val="28"/>
        </w:rPr>
        <w:t xml:space="preserve"> SP – wychowawca:  Zofia Bencer 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Bajorek Piotr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Bącler Bartosz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Bohn Wiktoria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Buszujew Miłosz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Buszujew Monika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Cendrowska Aleksandra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Chylińska Klaudia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Czerniak Beniamin</w:t>
      </w:r>
    </w:p>
    <w:p w:rsidR="0002095D" w:rsidRDefault="0002095D" w:rsidP="00AA64E8">
      <w:pPr>
        <w:pStyle w:val="ListParagraph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Deja Fabian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Gołek Monika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Gurtowska Vanessa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Hadryś Kacper 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Kowalska Martyna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Malinowski Patryk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Puzon Szymon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Rosiński Lenart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Subda Kornelia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Szymanek Wiktoria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Trela Wiktor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Woźniak Agata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Zaręba Adriana</w:t>
      </w:r>
    </w:p>
    <w:p w:rsidR="0002095D" w:rsidRDefault="0002095D" w:rsidP="00AA64E8">
      <w:pPr>
        <w:pStyle w:val="ListParagraph"/>
        <w:numPr>
          <w:ilvl w:val="0"/>
          <w:numId w:val="1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Zwirydowski Kacper</w:t>
      </w: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Pr="003B6FD3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3B6FD3">
        <w:rPr>
          <w:rFonts w:ascii="Verdana" w:hAnsi="Verdana" w:cs="Verdana"/>
          <w:sz w:val="28"/>
          <w:szCs w:val="28"/>
        </w:rPr>
        <w:t xml:space="preserve">Klasa </w:t>
      </w:r>
      <w:r w:rsidRPr="003B6FD3">
        <w:rPr>
          <w:rFonts w:ascii="Verdana" w:hAnsi="Verdana" w:cs="Verdana"/>
          <w:b/>
          <w:bCs/>
          <w:sz w:val="28"/>
          <w:szCs w:val="28"/>
        </w:rPr>
        <w:t>Ib</w:t>
      </w:r>
      <w:r w:rsidRPr="003B6FD3">
        <w:rPr>
          <w:rFonts w:ascii="Verdana" w:hAnsi="Verdana" w:cs="Verdana"/>
          <w:sz w:val="28"/>
          <w:szCs w:val="28"/>
        </w:rPr>
        <w:t xml:space="preserve"> SP – wychowawca: Jolanta Brauza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Brauza Gabriela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Fink Tymoteusz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Flinik Roksana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Fras Julia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Gargaś Maria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Jaworska Anastazja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Juszczyk Bolesław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Koprowski Oskar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Kleszcz Szymon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Kumoś Konstancja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Lichnerowicz Olgierd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Magda Adrian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Purczyński Kamil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Ratajewski Dominik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Reguła Wiktor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Rucińska Dominika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Szybowicz Cezary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Tomaszewska Maria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Wilk Adam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Witkowska Zofia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Wojciechowski Michał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Ząbkowska Oliwia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Żalazna Wiktoria</w:t>
      </w:r>
    </w:p>
    <w:p w:rsidR="0002095D" w:rsidRDefault="0002095D" w:rsidP="003B6FD3">
      <w:pPr>
        <w:pStyle w:val="ListParagraph"/>
        <w:numPr>
          <w:ilvl w:val="0"/>
          <w:numId w:val="2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Zasowski Jeremi</w:t>
      </w: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Pr="00064E11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064E11">
        <w:rPr>
          <w:rFonts w:ascii="Verdana" w:hAnsi="Verdana" w:cs="Verdana"/>
          <w:sz w:val="28"/>
          <w:szCs w:val="28"/>
        </w:rPr>
        <w:t xml:space="preserve">Klasa </w:t>
      </w:r>
      <w:r w:rsidRPr="00064E11">
        <w:rPr>
          <w:rFonts w:ascii="Verdana" w:hAnsi="Verdana" w:cs="Verdana"/>
          <w:b/>
          <w:bCs/>
          <w:sz w:val="28"/>
          <w:szCs w:val="28"/>
        </w:rPr>
        <w:t>I</w:t>
      </w:r>
      <w:r w:rsidRPr="00064E11">
        <w:rPr>
          <w:rFonts w:ascii="Verdana" w:hAnsi="Verdana" w:cs="Verdana"/>
          <w:sz w:val="28"/>
          <w:szCs w:val="28"/>
        </w:rPr>
        <w:t xml:space="preserve"> Filia w Starym Węglińcu – wychowawca: Jolanta Wrońska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Kruszakin Julia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Kuc Filip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Kott Norbert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Łopato Konstancja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Matkowska Julia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Matuszak Mateusz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Prociuk Mateusz</w:t>
      </w:r>
    </w:p>
    <w:p w:rsidR="0002095D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Walczak Julia</w:t>
      </w:r>
    </w:p>
    <w:p w:rsidR="0002095D" w:rsidRPr="00064E11" w:rsidRDefault="0002095D" w:rsidP="00064E11">
      <w:pPr>
        <w:pStyle w:val="ListParagraph"/>
        <w:numPr>
          <w:ilvl w:val="0"/>
          <w:numId w:val="7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Wojciechowski Krystian</w:t>
      </w: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Pr="003B6FD3" w:rsidRDefault="0002095D" w:rsidP="003B6FD3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3B6FD3">
        <w:rPr>
          <w:rFonts w:ascii="Verdana" w:hAnsi="Verdana" w:cs="Verdana"/>
          <w:sz w:val="28"/>
          <w:szCs w:val="28"/>
        </w:rPr>
        <w:t xml:space="preserve">Klasa </w:t>
      </w:r>
      <w:r w:rsidRPr="003B6FD3">
        <w:rPr>
          <w:rFonts w:ascii="Verdana" w:hAnsi="Verdana" w:cs="Verdana"/>
          <w:b/>
          <w:bCs/>
          <w:sz w:val="28"/>
          <w:szCs w:val="28"/>
        </w:rPr>
        <w:t>IVa</w:t>
      </w:r>
      <w:r w:rsidRPr="003B6FD3">
        <w:rPr>
          <w:rFonts w:ascii="Verdana" w:hAnsi="Verdana" w:cs="Verdana"/>
          <w:sz w:val="28"/>
          <w:szCs w:val="28"/>
        </w:rPr>
        <w:t xml:space="preserve"> SP – wychowawca: Anna Młodzińska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Adamek Kamil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Barbaszyńska Oliwia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Bącler Karolina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Cieśla Aleksandra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Gabriel Konrad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Kokoszyńska Julia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Kołodziejczak Seweryn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Kuczyńska Alicja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Kurc Kornel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Maciejewska Julia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Mazurkiewicz Gabriela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Miśta Dominik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Paździorko Paweł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Wolanin Kacper</w:t>
      </w:r>
    </w:p>
    <w:p w:rsidR="0002095D" w:rsidRDefault="0002095D" w:rsidP="003B6FD3">
      <w:pPr>
        <w:pStyle w:val="ListParagraph"/>
        <w:numPr>
          <w:ilvl w:val="0"/>
          <w:numId w:val="3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Żelazny Mateusz</w:t>
      </w: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Pr="00825DFF" w:rsidRDefault="0002095D" w:rsidP="00825DFF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825DFF">
        <w:rPr>
          <w:rFonts w:ascii="Verdana" w:hAnsi="Verdana" w:cs="Verdana"/>
          <w:sz w:val="28"/>
          <w:szCs w:val="28"/>
        </w:rPr>
        <w:t xml:space="preserve">Klasa </w:t>
      </w:r>
      <w:r w:rsidRPr="00825DFF">
        <w:rPr>
          <w:rFonts w:ascii="Verdana" w:hAnsi="Verdana" w:cs="Verdana"/>
          <w:b/>
          <w:bCs/>
          <w:sz w:val="28"/>
          <w:szCs w:val="28"/>
        </w:rPr>
        <w:t>IVb</w:t>
      </w:r>
      <w:r w:rsidRPr="00825DFF">
        <w:rPr>
          <w:rFonts w:ascii="Verdana" w:hAnsi="Verdana" w:cs="Verdana"/>
          <w:sz w:val="28"/>
          <w:szCs w:val="28"/>
        </w:rPr>
        <w:t xml:space="preserve"> SP – wychowawca: Kamila Basarab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Bohn Patrycja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Chodor Klaudia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Czajkowski Igor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Daćko Wiktoria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Grześków Michał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Kuczyński Michał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Kuźmińska Natalia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Marcinkowski Dominik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Markowska Oliwia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Olszowy Amelia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Pałyga Adrian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Wachecki Jakub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Zwierzyński Robert</w:t>
      </w:r>
    </w:p>
    <w:p w:rsidR="0002095D" w:rsidRDefault="0002095D" w:rsidP="00825DFF">
      <w:pPr>
        <w:pStyle w:val="ListParagraph"/>
        <w:numPr>
          <w:ilvl w:val="0"/>
          <w:numId w:val="4"/>
        </w:numPr>
        <w:tabs>
          <w:tab w:val="left" w:pos="993"/>
        </w:tabs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Żerkowski Hubert</w:t>
      </w: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Default="0002095D" w:rsidP="00825DFF">
      <w:pPr>
        <w:tabs>
          <w:tab w:val="left" w:pos="993"/>
        </w:tabs>
        <w:rPr>
          <w:rFonts w:ascii="Verdana" w:hAnsi="Verdana" w:cs="Verdana"/>
          <w:sz w:val="24"/>
          <w:szCs w:val="24"/>
        </w:rPr>
      </w:pPr>
    </w:p>
    <w:p w:rsidR="0002095D" w:rsidRPr="001413CE" w:rsidRDefault="0002095D" w:rsidP="00825DFF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1413CE">
        <w:rPr>
          <w:rFonts w:ascii="Verdana" w:hAnsi="Verdana" w:cs="Verdana"/>
          <w:sz w:val="28"/>
          <w:szCs w:val="28"/>
        </w:rPr>
        <w:t xml:space="preserve">Klasa </w:t>
      </w:r>
      <w:r w:rsidRPr="001413CE">
        <w:rPr>
          <w:rFonts w:ascii="Verdana" w:hAnsi="Verdana" w:cs="Verdana"/>
          <w:b/>
          <w:bCs/>
          <w:sz w:val="28"/>
          <w:szCs w:val="28"/>
        </w:rPr>
        <w:t>Ia</w:t>
      </w:r>
      <w:r w:rsidRPr="001413CE">
        <w:rPr>
          <w:rFonts w:ascii="Verdana" w:hAnsi="Verdana" w:cs="Verdana"/>
          <w:sz w:val="28"/>
          <w:szCs w:val="28"/>
        </w:rPr>
        <w:t xml:space="preserve"> Gimnazjum – wychowawca: Iwona Tryka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Bajorek Aleksandra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Chrzanowski Marek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Cieśla Zuzanna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Deluga Anna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Gancarczyk Tobiasz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Gołek Aleksandra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Helik Weronika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Jedynak Kamil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Kiejza Julia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Koss Aleks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Krajnik Patrycja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Łuczyński Michał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Michalik Konrad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Myśków Aleksandra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Pająk Klaudiusz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Papla Gabriela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Prociuk Szymon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Rosińska Klaudia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Skrętowski Piotr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Skrzypacz Ada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Skrzypiński Szymon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Szewczuk Sebastian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Woszczyk Martyna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Wrzoła Sandra</w:t>
      </w:r>
    </w:p>
    <w:p w:rsidR="0002095D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Zasański Dawid</w:t>
      </w:r>
    </w:p>
    <w:p w:rsidR="0002095D" w:rsidRPr="00BF45D4" w:rsidRDefault="0002095D" w:rsidP="00BF45D4">
      <w:pPr>
        <w:pStyle w:val="ListParagraph"/>
        <w:numPr>
          <w:ilvl w:val="0"/>
          <w:numId w:val="5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Zwierzyńska Nikola</w:t>
      </w:r>
    </w:p>
    <w:p w:rsidR="0002095D" w:rsidRDefault="0002095D" w:rsidP="001413CE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Default="0002095D" w:rsidP="001413CE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</w:p>
    <w:p w:rsidR="0002095D" w:rsidRPr="001413CE" w:rsidRDefault="0002095D" w:rsidP="001413CE">
      <w:pPr>
        <w:tabs>
          <w:tab w:val="left" w:pos="993"/>
        </w:tabs>
        <w:rPr>
          <w:rFonts w:ascii="Verdana" w:hAnsi="Verdana" w:cs="Verdana"/>
          <w:sz w:val="28"/>
          <w:szCs w:val="28"/>
        </w:rPr>
      </w:pPr>
      <w:r w:rsidRPr="001413CE">
        <w:rPr>
          <w:rFonts w:ascii="Verdana" w:hAnsi="Verdana" w:cs="Verdana"/>
          <w:sz w:val="28"/>
          <w:szCs w:val="28"/>
        </w:rPr>
        <w:t xml:space="preserve">Klasa </w:t>
      </w:r>
      <w:r w:rsidRPr="001413CE">
        <w:rPr>
          <w:rFonts w:ascii="Verdana" w:hAnsi="Verdana" w:cs="Verdana"/>
          <w:b/>
          <w:bCs/>
          <w:sz w:val="28"/>
          <w:szCs w:val="28"/>
        </w:rPr>
        <w:t>Ib</w:t>
      </w:r>
      <w:r w:rsidRPr="001413CE">
        <w:rPr>
          <w:rFonts w:ascii="Verdana" w:hAnsi="Verdana" w:cs="Verdana"/>
          <w:sz w:val="28"/>
          <w:szCs w:val="28"/>
        </w:rPr>
        <w:t xml:space="preserve"> Gimnazjum – wychowawca: Halina Zator-Frączek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Bohn Katarzyna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Czyżewska Aleksandra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Drejws Piotr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Golec Patrycja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Gromada Kornelia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Guz Mikołaj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Karyszyn Julianna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Komosiński Patryk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Koper Zuzanna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Kowaleczko Konrad</w:t>
      </w:r>
    </w:p>
    <w:p w:rsidR="0002095D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Kuryłowicz Kinga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Łukomska Żaneta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Madejski Szymon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 xml:space="preserve">Melcher Marek 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Mulkowska Oliwia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Nieckula Anna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Nieckula Fabian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Piotrowska Natalia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Posacki Remigiusz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Rosiński Hubert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Sadko Aleksandra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Skrzypacz Grzegorz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Stankiewicz Krzysztof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Szlendak Maria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Wojciechowski Mateusz</w:t>
      </w:r>
    </w:p>
    <w:p w:rsidR="0002095D" w:rsidRPr="00BF45D4" w:rsidRDefault="0002095D" w:rsidP="00BF45D4">
      <w:pPr>
        <w:pStyle w:val="ListParagraph"/>
        <w:numPr>
          <w:ilvl w:val="0"/>
          <w:numId w:val="6"/>
        </w:numPr>
        <w:tabs>
          <w:tab w:val="left" w:pos="993"/>
        </w:tabs>
        <w:spacing w:line="240" w:lineRule="auto"/>
        <w:rPr>
          <w:rFonts w:ascii="Verdana" w:hAnsi="Verdana" w:cs="Verdana"/>
          <w:sz w:val="24"/>
          <w:szCs w:val="24"/>
        </w:rPr>
      </w:pPr>
      <w:r w:rsidRPr="00BF45D4">
        <w:rPr>
          <w:rFonts w:ascii="Verdana" w:hAnsi="Verdana" w:cs="Verdana"/>
          <w:sz w:val="24"/>
          <w:szCs w:val="24"/>
        </w:rPr>
        <w:t>Wróbel Adriana</w:t>
      </w:r>
    </w:p>
    <w:p w:rsidR="0002095D" w:rsidRPr="00BF45D4" w:rsidRDefault="0002095D" w:rsidP="00AE41E8">
      <w:pPr>
        <w:pStyle w:val="ListParagraph"/>
        <w:tabs>
          <w:tab w:val="left" w:pos="993"/>
        </w:tabs>
        <w:spacing w:line="240" w:lineRule="auto"/>
        <w:ind w:left="360"/>
        <w:rPr>
          <w:rFonts w:ascii="Verdana" w:hAnsi="Verdana" w:cs="Verdana"/>
          <w:sz w:val="24"/>
          <w:szCs w:val="24"/>
        </w:rPr>
      </w:pPr>
    </w:p>
    <w:sectPr w:rsidR="0002095D" w:rsidRPr="00BF45D4" w:rsidSect="00BF45D4">
      <w:pgSz w:w="11906" w:h="16838"/>
      <w:pgMar w:top="1417" w:right="1133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2DC5"/>
    <w:multiLevelType w:val="hybridMultilevel"/>
    <w:tmpl w:val="444EC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441D1"/>
    <w:multiLevelType w:val="hybridMultilevel"/>
    <w:tmpl w:val="73064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B39DE"/>
    <w:multiLevelType w:val="hybridMultilevel"/>
    <w:tmpl w:val="6EB80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C2795"/>
    <w:multiLevelType w:val="hybridMultilevel"/>
    <w:tmpl w:val="59E628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24114"/>
    <w:multiLevelType w:val="hybridMultilevel"/>
    <w:tmpl w:val="C7F0D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E72A41"/>
    <w:multiLevelType w:val="hybridMultilevel"/>
    <w:tmpl w:val="6A10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F10CAB"/>
    <w:multiLevelType w:val="hybridMultilevel"/>
    <w:tmpl w:val="5692A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4E8"/>
    <w:rsid w:val="00007DCC"/>
    <w:rsid w:val="0002095D"/>
    <w:rsid w:val="00064E11"/>
    <w:rsid w:val="000A23D8"/>
    <w:rsid w:val="00135CB7"/>
    <w:rsid w:val="001413CE"/>
    <w:rsid w:val="00243A25"/>
    <w:rsid w:val="003055E0"/>
    <w:rsid w:val="003B6FD3"/>
    <w:rsid w:val="003C6B01"/>
    <w:rsid w:val="005735EF"/>
    <w:rsid w:val="00605483"/>
    <w:rsid w:val="00686DC8"/>
    <w:rsid w:val="00825DFF"/>
    <w:rsid w:val="00847359"/>
    <w:rsid w:val="00AA64E8"/>
    <w:rsid w:val="00AE41E8"/>
    <w:rsid w:val="00BE268B"/>
    <w:rsid w:val="00BF45D4"/>
    <w:rsid w:val="00D872DD"/>
    <w:rsid w:val="00E90B25"/>
    <w:rsid w:val="00F4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A2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64E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7</Pages>
  <Words>370</Words>
  <Characters>2222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 Ia SP – wychowawca:  Zofia Bencer </dc:title>
  <dc:subject/>
  <dc:creator>*</dc:creator>
  <cp:keywords/>
  <dc:description/>
  <cp:lastModifiedBy>Sekretariat</cp:lastModifiedBy>
  <cp:revision>2</cp:revision>
  <cp:lastPrinted>2014-07-03T11:29:00Z</cp:lastPrinted>
  <dcterms:created xsi:type="dcterms:W3CDTF">2014-07-14T10:53:00Z</dcterms:created>
  <dcterms:modified xsi:type="dcterms:W3CDTF">2014-07-14T10:53:00Z</dcterms:modified>
</cp:coreProperties>
</file>